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0E2" w:rsidRDefault="00B9052D" w:rsidP="00B03428">
      <w:pPr>
        <w:ind w:left="-567" w:right="-42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Description: Swoosh Updated.gif" style="position:absolute;left:0;text-align:left;margin-left:-19.4pt;margin-top:-39.75pt;width:59.4pt;height:91.5pt;z-index:1;visibility:visible">
            <v:imagedata r:id="rId9" o:title="Swoosh Updated"/>
            <w10:wrap type="square"/>
          </v:shape>
        </w:pict>
      </w:r>
      <w:r>
        <w:rPr>
          <w:noProof/>
        </w:rPr>
        <w:pict>
          <v:shape id="Picture 1" o:spid="_x0000_s1027" type="#_x0000_t75" alt="Description: AMHERST Logo with Slogan Pantone 63-3-1C.gif" style="position:absolute;left:0;text-align:left;margin-left:101.25pt;margin-top:-1in;width:266.25pt;height:132pt;z-index:2;visibility:visible">
            <v:imagedata r:id="rId10" o:title="AMHERST Logo with Slogan Pantone 63-3-1C"/>
            <w10:wrap type="square"/>
          </v:shape>
        </w:pict>
      </w:r>
    </w:p>
    <w:p w:rsidR="000B1C5E" w:rsidRDefault="000B1C5E" w:rsidP="00504419">
      <w:pPr>
        <w:ind w:left="-567" w:right="-421"/>
      </w:pPr>
    </w:p>
    <w:p w:rsidR="000B1C5E" w:rsidRDefault="000B1C5E" w:rsidP="00393214">
      <w:pPr>
        <w:ind w:right="-421"/>
      </w:pPr>
    </w:p>
    <w:p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rsidR="00393214" w:rsidRPr="004772CC" w:rsidRDefault="00393214" w:rsidP="00E87992">
      <w:pPr>
        <w:contextualSpacing/>
        <w:rPr>
          <w:rFonts w:ascii="Arial" w:hAnsi="Arial" w:cs="Arial"/>
          <w:sz w:val="18"/>
          <w:szCs w:val="18"/>
        </w:rPr>
      </w:pPr>
    </w:p>
    <w:p w:rsidR="00711FFB"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C178F5">
        <w:rPr>
          <w:rFonts w:ascii="Arial" w:hAnsi="Arial" w:cs="Arial"/>
        </w:rPr>
        <w:t>8</w:t>
      </w:r>
      <w:r w:rsidR="00B06220">
        <w:rPr>
          <w:rFonts w:ascii="Arial" w:hAnsi="Arial" w:cs="Arial"/>
        </w:rPr>
        <w:t>01</w:t>
      </w:r>
      <w:r w:rsidR="004E2466">
        <w:rPr>
          <w:rFonts w:ascii="Arial" w:hAnsi="Arial" w:cs="Arial"/>
        </w:rPr>
        <w:t>9</w:t>
      </w:r>
    </w:p>
    <w:p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Pr>
          <w:rFonts w:ascii="Arial" w:hAnsi="Arial" w:cs="Arial"/>
          <w:b/>
          <w:sz w:val="24"/>
          <w:szCs w:val="24"/>
        </w:rPr>
        <w:t xml:space="preserve"> </w:t>
      </w:r>
      <w:r w:rsidR="00174921">
        <w:rPr>
          <w:rFonts w:ascii="Arial" w:hAnsi="Arial" w:cs="Arial"/>
          <w:b/>
          <w:sz w:val="24"/>
          <w:szCs w:val="24"/>
        </w:rPr>
        <w:t>2</w:t>
      </w:r>
      <w:r w:rsidR="004E2466">
        <w:rPr>
          <w:rFonts w:ascii="Arial" w:hAnsi="Arial" w:cs="Arial"/>
          <w:b/>
          <w:sz w:val="24"/>
          <w:szCs w:val="24"/>
        </w:rPr>
        <w:t>8</w:t>
      </w:r>
      <w:r w:rsidR="00174921">
        <w:rPr>
          <w:rFonts w:ascii="Arial" w:hAnsi="Arial" w:cs="Arial"/>
          <w:b/>
          <w:sz w:val="24"/>
          <w:szCs w:val="24"/>
        </w:rPr>
        <w:t xml:space="preserve"> February </w:t>
      </w:r>
      <w:r w:rsidR="00E82AAD">
        <w:rPr>
          <w:rFonts w:ascii="Arial" w:hAnsi="Arial" w:cs="Arial"/>
          <w:b/>
          <w:sz w:val="24"/>
          <w:szCs w:val="24"/>
        </w:rPr>
        <w:t>201</w:t>
      </w:r>
      <w:r w:rsidR="00C178F5">
        <w:rPr>
          <w:rFonts w:ascii="Arial" w:hAnsi="Arial" w:cs="Arial"/>
          <w:b/>
          <w:sz w:val="24"/>
          <w:szCs w:val="24"/>
        </w:rPr>
        <w:t>8</w:t>
      </w:r>
      <w:r w:rsidR="00C3765F">
        <w:rPr>
          <w:rFonts w:ascii="Arial" w:hAnsi="Arial" w:cs="Arial"/>
        </w:rPr>
        <w:t xml:space="preserve"> </w:t>
      </w:r>
      <w:bookmarkStart w:id="0" w:name="_GoBack"/>
      <w:bookmarkEnd w:id="0"/>
    </w:p>
    <w:p w:rsidR="00172D7C" w:rsidRDefault="0084246C" w:rsidP="00177595">
      <w:pPr>
        <w:rPr>
          <w:rFonts w:ascii="Arial" w:hAnsi="Arial" w:cs="Arial"/>
          <w:b/>
        </w:rPr>
      </w:pPr>
      <w:r w:rsidRPr="00C3765F">
        <w:rPr>
          <w:rFonts w:ascii="Arial" w:hAnsi="Arial" w:cs="Arial"/>
          <w:b/>
        </w:rPr>
        <w:t>RE</w:t>
      </w:r>
      <w:r w:rsidR="00711FFB">
        <w:rPr>
          <w:rFonts w:ascii="Arial" w:hAnsi="Arial" w:cs="Arial"/>
          <w:b/>
        </w:rPr>
        <w:t>:</w:t>
      </w:r>
      <w:r w:rsidR="00873C72">
        <w:rPr>
          <w:rFonts w:ascii="Arial" w:hAnsi="Arial" w:cs="Arial"/>
          <w:b/>
        </w:rPr>
        <w:t xml:space="preserve"> </w:t>
      </w:r>
      <w:r w:rsidR="00174921">
        <w:rPr>
          <w:rFonts w:ascii="Arial" w:hAnsi="Arial" w:cs="Arial"/>
          <w:b/>
        </w:rPr>
        <w:t xml:space="preserve">February </w:t>
      </w:r>
      <w:r w:rsidR="004E2466">
        <w:rPr>
          <w:rFonts w:ascii="Arial" w:hAnsi="Arial" w:cs="Arial"/>
          <w:b/>
        </w:rPr>
        <w:t xml:space="preserve">26 </w:t>
      </w:r>
      <w:r w:rsidR="00174921">
        <w:rPr>
          <w:rFonts w:ascii="Arial" w:hAnsi="Arial" w:cs="Arial"/>
          <w:b/>
        </w:rPr>
        <w:t>council briefs</w:t>
      </w:r>
    </w:p>
    <w:p w:rsidR="00174921" w:rsidRDefault="00E321D9" w:rsidP="00FC38A7">
      <w:pPr>
        <w:rPr>
          <w:rFonts w:ascii="Arial" w:hAnsi="Arial" w:cs="Arial"/>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600506">
        <w:rPr>
          <w:rFonts w:ascii="Arial" w:hAnsi="Arial" w:cs="Arial"/>
          <w:b/>
        </w:rPr>
        <w:t xml:space="preserve"> </w:t>
      </w:r>
      <w:r w:rsidR="00174921">
        <w:rPr>
          <w:rFonts w:ascii="Arial" w:hAnsi="Arial" w:cs="Arial"/>
        </w:rPr>
        <w:t>Amherst residents may get the opportunity to use the internet or a phone to cast a ballot during the next municipal election.</w:t>
      </w:r>
    </w:p>
    <w:p w:rsidR="00174921" w:rsidRDefault="00174921" w:rsidP="00FC38A7">
      <w:pPr>
        <w:rPr>
          <w:rFonts w:ascii="Arial" w:hAnsi="Arial" w:cs="Arial"/>
        </w:rPr>
      </w:pPr>
      <w:r>
        <w:rPr>
          <w:rFonts w:ascii="Arial" w:hAnsi="Arial" w:cs="Arial"/>
        </w:rPr>
        <w:t>Council, at its February regular council session, passed the first reading of the Alternative Voting Bylaw, which would enable citizens to vote through the internet or via the phone during an extended advanced polling period during the 2020 municipal election.</w:t>
      </w:r>
    </w:p>
    <w:p w:rsidR="00174921" w:rsidRDefault="00174921" w:rsidP="00FC38A7">
      <w:pPr>
        <w:rPr>
          <w:rFonts w:ascii="Arial" w:hAnsi="Arial" w:cs="Arial"/>
        </w:rPr>
      </w:pPr>
      <w:r>
        <w:rPr>
          <w:rFonts w:ascii="Arial" w:hAnsi="Arial" w:cs="Arial"/>
        </w:rPr>
        <w:t>Traditional paper ballots w</w:t>
      </w:r>
      <w:r w:rsidR="00C01D0D">
        <w:rPr>
          <w:rFonts w:ascii="Arial" w:hAnsi="Arial" w:cs="Arial"/>
        </w:rPr>
        <w:t>ould still be used</w:t>
      </w:r>
      <w:r>
        <w:rPr>
          <w:rFonts w:ascii="Arial" w:hAnsi="Arial" w:cs="Arial"/>
        </w:rPr>
        <w:t xml:space="preserve"> on Election Day.</w:t>
      </w:r>
    </w:p>
    <w:p w:rsidR="00174921" w:rsidRDefault="00174921" w:rsidP="00FC38A7">
      <w:pPr>
        <w:rPr>
          <w:rFonts w:ascii="Arial" w:hAnsi="Arial" w:cs="Arial"/>
        </w:rPr>
      </w:pPr>
      <w:r>
        <w:rPr>
          <w:rFonts w:ascii="Arial" w:hAnsi="Arial" w:cs="Arial"/>
        </w:rPr>
        <w:t>The bylaw must go through a second reading before it becomes law.</w:t>
      </w:r>
    </w:p>
    <w:p w:rsidR="00FC38A7" w:rsidRDefault="00174921" w:rsidP="00FC38A7">
      <w:pPr>
        <w:rPr>
          <w:rFonts w:ascii="Arial" w:hAnsi="Arial" w:cs="Arial"/>
          <w:b/>
        </w:rPr>
      </w:pPr>
      <w:r>
        <w:rPr>
          <w:rFonts w:ascii="Arial" w:hAnsi="Arial" w:cs="Arial"/>
        </w:rPr>
        <w:t xml:space="preserve"> </w:t>
      </w:r>
      <w:r w:rsidR="00D14E22">
        <w:rPr>
          <w:rFonts w:ascii="Arial" w:hAnsi="Arial" w:cs="Arial"/>
          <w:b/>
        </w:rPr>
        <w:t>Electronic</w:t>
      </w:r>
      <w:r w:rsidR="00D14E22" w:rsidRPr="00D14E22">
        <w:rPr>
          <w:rFonts w:ascii="Arial" w:hAnsi="Arial" w:cs="Arial"/>
          <w:b/>
        </w:rPr>
        <w:t xml:space="preserve"> messaging signs may be coming to the downtown core</w:t>
      </w:r>
    </w:p>
    <w:p w:rsidR="00D14E22" w:rsidRDefault="00D14E22" w:rsidP="00FC38A7">
      <w:pPr>
        <w:rPr>
          <w:rFonts w:ascii="Arial" w:hAnsi="Arial" w:cs="Arial"/>
        </w:rPr>
      </w:pPr>
      <w:r>
        <w:rPr>
          <w:rFonts w:ascii="Arial" w:hAnsi="Arial" w:cs="Arial"/>
        </w:rPr>
        <w:t>Council has approved the first reading of an amendment to its land-use bylaw that would allow electronic signs to be erected in the core area of the downtown zone.</w:t>
      </w:r>
    </w:p>
    <w:p w:rsidR="00C01D0D" w:rsidRDefault="00D14E22" w:rsidP="00FC38A7">
      <w:pPr>
        <w:rPr>
          <w:rFonts w:ascii="Arial" w:hAnsi="Arial" w:cs="Arial"/>
        </w:rPr>
      </w:pPr>
      <w:r>
        <w:rPr>
          <w:rFonts w:ascii="Arial" w:hAnsi="Arial" w:cs="Arial"/>
        </w:rPr>
        <w:t xml:space="preserve">The amendment is the result of an application </w:t>
      </w:r>
      <w:r w:rsidR="00CF7FBF">
        <w:rPr>
          <w:rFonts w:ascii="Arial" w:hAnsi="Arial" w:cs="Arial"/>
        </w:rPr>
        <w:t xml:space="preserve">by Holy Family Parish </w:t>
      </w:r>
      <w:r>
        <w:rPr>
          <w:rFonts w:ascii="Arial" w:hAnsi="Arial" w:cs="Arial"/>
        </w:rPr>
        <w:t xml:space="preserve">to install a LED messaging board </w:t>
      </w:r>
      <w:r w:rsidR="00C01D0D">
        <w:rPr>
          <w:rFonts w:ascii="Arial" w:hAnsi="Arial" w:cs="Arial"/>
        </w:rPr>
        <w:t>on its Church Street proper</w:t>
      </w:r>
      <w:r w:rsidR="00CF7FBF">
        <w:rPr>
          <w:rFonts w:ascii="Arial" w:hAnsi="Arial" w:cs="Arial"/>
        </w:rPr>
        <w:t>ty</w:t>
      </w:r>
      <w:r w:rsidR="00C01D0D">
        <w:rPr>
          <w:rFonts w:ascii="Arial" w:hAnsi="Arial" w:cs="Arial"/>
        </w:rPr>
        <w:t>.</w:t>
      </w:r>
    </w:p>
    <w:p w:rsidR="00D14E22" w:rsidRDefault="00C01D0D" w:rsidP="00FC38A7">
      <w:pPr>
        <w:rPr>
          <w:rFonts w:ascii="Arial" w:hAnsi="Arial" w:cs="Arial"/>
        </w:rPr>
      </w:pPr>
      <w:r>
        <w:rPr>
          <w:rFonts w:ascii="Arial" w:hAnsi="Arial" w:cs="Arial"/>
        </w:rPr>
        <w:t>The acceptance of the amendment was</w:t>
      </w:r>
      <w:r w:rsidR="00D14E22">
        <w:rPr>
          <w:rFonts w:ascii="Arial" w:hAnsi="Arial" w:cs="Arial"/>
        </w:rPr>
        <w:t xml:space="preserve"> recommended by the town’s planning advisory committee</w:t>
      </w:r>
      <w:r>
        <w:rPr>
          <w:rFonts w:ascii="Arial" w:hAnsi="Arial" w:cs="Arial"/>
        </w:rPr>
        <w:t>, with conditions on</w:t>
      </w:r>
      <w:r w:rsidR="00D14E22">
        <w:rPr>
          <w:rFonts w:ascii="Arial" w:hAnsi="Arial" w:cs="Arial"/>
        </w:rPr>
        <w:t xml:space="preserve"> where signs </w:t>
      </w:r>
      <w:r>
        <w:rPr>
          <w:rFonts w:ascii="Arial" w:hAnsi="Arial" w:cs="Arial"/>
        </w:rPr>
        <w:t>may</w:t>
      </w:r>
      <w:r w:rsidR="00D14E22">
        <w:rPr>
          <w:rFonts w:ascii="Arial" w:hAnsi="Arial" w:cs="Arial"/>
        </w:rPr>
        <w:t xml:space="preserve"> be placed. They must be on a </w:t>
      </w:r>
      <w:proofErr w:type="spellStart"/>
      <w:r w:rsidR="00D14E22">
        <w:rPr>
          <w:rFonts w:ascii="Arial" w:hAnsi="Arial" w:cs="Arial"/>
        </w:rPr>
        <w:t>facia</w:t>
      </w:r>
      <w:proofErr w:type="spellEnd"/>
      <w:r w:rsidR="00D14E22">
        <w:rPr>
          <w:rFonts w:ascii="Arial" w:hAnsi="Arial" w:cs="Arial"/>
        </w:rPr>
        <w:t xml:space="preserve"> wall, </w:t>
      </w:r>
      <w:proofErr w:type="gramStart"/>
      <w:r w:rsidR="00D14E22">
        <w:rPr>
          <w:rFonts w:ascii="Arial" w:hAnsi="Arial" w:cs="Arial"/>
        </w:rPr>
        <w:t>be</w:t>
      </w:r>
      <w:proofErr w:type="gramEnd"/>
      <w:r w:rsidR="00D14E22">
        <w:rPr>
          <w:rFonts w:ascii="Arial" w:hAnsi="Arial" w:cs="Arial"/>
        </w:rPr>
        <w:t xml:space="preserve"> a canopy sign or installed</w:t>
      </w:r>
      <w:r w:rsidR="003848CC">
        <w:rPr>
          <w:rFonts w:ascii="Arial" w:hAnsi="Arial" w:cs="Arial"/>
        </w:rPr>
        <w:t xml:space="preserve"> in the ground. </w:t>
      </w:r>
    </w:p>
    <w:p w:rsidR="003848CC" w:rsidRDefault="003848CC" w:rsidP="00FC38A7">
      <w:pPr>
        <w:rPr>
          <w:rFonts w:ascii="Arial" w:hAnsi="Arial" w:cs="Arial"/>
        </w:rPr>
      </w:pPr>
      <w:r>
        <w:rPr>
          <w:rFonts w:ascii="Arial" w:hAnsi="Arial" w:cs="Arial"/>
        </w:rPr>
        <w:t>A public meeting on the proposed amendment will be held on March 26 at town hall at 6:30 p.m.</w:t>
      </w:r>
    </w:p>
    <w:p w:rsidR="003848CC" w:rsidRDefault="003848CC" w:rsidP="00FC38A7">
      <w:pPr>
        <w:rPr>
          <w:rFonts w:ascii="Arial" w:hAnsi="Arial" w:cs="Arial"/>
        </w:rPr>
      </w:pPr>
      <w:r>
        <w:rPr>
          <w:rFonts w:ascii="Arial" w:hAnsi="Arial" w:cs="Arial"/>
        </w:rPr>
        <w:t>The amendment must also go through a second reading before it becomes law.</w:t>
      </w:r>
    </w:p>
    <w:p w:rsidR="00F53B4B" w:rsidRPr="00F53B4B" w:rsidRDefault="00F53B4B" w:rsidP="00FC38A7">
      <w:pPr>
        <w:rPr>
          <w:rFonts w:ascii="Arial" w:hAnsi="Arial" w:cs="Arial"/>
          <w:b/>
        </w:rPr>
      </w:pPr>
      <w:r>
        <w:rPr>
          <w:rFonts w:ascii="Arial" w:hAnsi="Arial" w:cs="Arial"/>
          <w:b/>
        </w:rPr>
        <w:t>New mobile generator to be purchased</w:t>
      </w:r>
    </w:p>
    <w:p w:rsidR="00F53B4B" w:rsidRPr="00F53B4B" w:rsidRDefault="00F53B4B" w:rsidP="00F53B4B">
      <w:pPr>
        <w:rPr>
          <w:rFonts w:ascii="Arial" w:hAnsi="Arial" w:cs="Arial"/>
        </w:rPr>
      </w:pPr>
      <w:r>
        <w:rPr>
          <w:rFonts w:ascii="Arial" w:hAnsi="Arial" w:cs="Arial"/>
        </w:rPr>
        <w:t>Council has approved</w:t>
      </w:r>
      <w:r w:rsidRPr="00F53B4B">
        <w:rPr>
          <w:rFonts w:ascii="Arial" w:hAnsi="Arial" w:cs="Arial"/>
        </w:rPr>
        <w:t xml:space="preserve"> the cost of a new $84,000 mobile generator being added to the contract the town has with </w:t>
      </w:r>
      <w:proofErr w:type="spellStart"/>
      <w:r w:rsidRPr="00F53B4B">
        <w:rPr>
          <w:rFonts w:ascii="Arial" w:hAnsi="Arial" w:cs="Arial"/>
        </w:rPr>
        <w:t>Maritech</w:t>
      </w:r>
      <w:proofErr w:type="spellEnd"/>
      <w:r w:rsidRPr="00F53B4B">
        <w:rPr>
          <w:rFonts w:ascii="Arial" w:hAnsi="Arial" w:cs="Arial"/>
        </w:rPr>
        <w:t xml:space="preserve"> Construction Ltd.</w:t>
      </w:r>
      <w:r>
        <w:rPr>
          <w:rFonts w:ascii="Arial" w:hAnsi="Arial" w:cs="Arial"/>
        </w:rPr>
        <w:t>, the firm building</w:t>
      </w:r>
      <w:r w:rsidRPr="00F53B4B">
        <w:rPr>
          <w:rFonts w:ascii="Arial" w:hAnsi="Arial" w:cs="Arial"/>
        </w:rPr>
        <w:t xml:space="preserve"> the new water reservoir. </w:t>
      </w:r>
    </w:p>
    <w:p w:rsidR="00F53B4B" w:rsidRPr="00F53B4B" w:rsidRDefault="00F53B4B" w:rsidP="00F53B4B">
      <w:pPr>
        <w:rPr>
          <w:rFonts w:ascii="Arial" w:hAnsi="Arial" w:cs="Arial"/>
        </w:rPr>
      </w:pPr>
      <w:r w:rsidRPr="00F53B4B">
        <w:rPr>
          <w:rFonts w:ascii="Arial" w:hAnsi="Arial" w:cs="Arial"/>
        </w:rPr>
        <w:lastRenderedPageBreak/>
        <w:t xml:space="preserve">The new generator will operate the new </w:t>
      </w:r>
      <w:proofErr w:type="gramStart"/>
      <w:r w:rsidRPr="00F53B4B">
        <w:rPr>
          <w:rFonts w:ascii="Arial" w:hAnsi="Arial" w:cs="Arial"/>
        </w:rPr>
        <w:t>reservoir,</w:t>
      </w:r>
      <w:proofErr w:type="gramEnd"/>
      <w:r w:rsidRPr="00F53B4B">
        <w:rPr>
          <w:rFonts w:ascii="Arial" w:hAnsi="Arial" w:cs="Arial"/>
        </w:rPr>
        <w:t xml:space="preserve"> </w:t>
      </w:r>
      <w:r>
        <w:rPr>
          <w:rFonts w:ascii="Arial" w:hAnsi="Arial" w:cs="Arial"/>
        </w:rPr>
        <w:t xml:space="preserve">a </w:t>
      </w:r>
      <w:r w:rsidRPr="00F53B4B">
        <w:rPr>
          <w:rFonts w:ascii="Arial" w:hAnsi="Arial" w:cs="Arial"/>
        </w:rPr>
        <w:t xml:space="preserve">backup well and </w:t>
      </w:r>
      <w:r>
        <w:rPr>
          <w:rFonts w:ascii="Arial" w:hAnsi="Arial" w:cs="Arial"/>
        </w:rPr>
        <w:t xml:space="preserve">a </w:t>
      </w:r>
      <w:r w:rsidRPr="00F53B4B">
        <w:rPr>
          <w:rFonts w:ascii="Arial" w:hAnsi="Arial" w:cs="Arial"/>
        </w:rPr>
        <w:t xml:space="preserve">communications tower at the </w:t>
      </w:r>
      <w:r>
        <w:rPr>
          <w:rFonts w:ascii="Arial" w:hAnsi="Arial" w:cs="Arial"/>
        </w:rPr>
        <w:t xml:space="preserve">reservoir </w:t>
      </w:r>
      <w:r w:rsidRPr="00F53B4B">
        <w:rPr>
          <w:rFonts w:ascii="Arial" w:hAnsi="Arial" w:cs="Arial"/>
        </w:rPr>
        <w:t>site in the event a power outage</w:t>
      </w:r>
      <w:r w:rsidR="00B06220">
        <w:rPr>
          <w:rFonts w:ascii="Arial" w:hAnsi="Arial" w:cs="Arial"/>
        </w:rPr>
        <w:t xml:space="preserve"> affects th</w:t>
      </w:r>
      <w:r w:rsidR="00A63014">
        <w:rPr>
          <w:rFonts w:ascii="Arial" w:hAnsi="Arial" w:cs="Arial"/>
        </w:rPr>
        <w:t>at location</w:t>
      </w:r>
      <w:r>
        <w:rPr>
          <w:rFonts w:ascii="Arial" w:hAnsi="Arial" w:cs="Arial"/>
        </w:rPr>
        <w:t xml:space="preserve">. Being mobile will also provide the town with </w:t>
      </w:r>
      <w:r w:rsidRPr="00F53B4B">
        <w:rPr>
          <w:rFonts w:ascii="Arial" w:hAnsi="Arial" w:cs="Arial"/>
        </w:rPr>
        <w:t>greater flexibility for backup electrical generation at other locations</w:t>
      </w:r>
      <w:r>
        <w:rPr>
          <w:rFonts w:ascii="Arial" w:hAnsi="Arial" w:cs="Arial"/>
        </w:rPr>
        <w:t>, such as lift stations,</w:t>
      </w:r>
      <w:r w:rsidRPr="00F53B4B">
        <w:rPr>
          <w:rFonts w:ascii="Arial" w:hAnsi="Arial" w:cs="Arial"/>
        </w:rPr>
        <w:t xml:space="preserve"> during power outages</w:t>
      </w:r>
      <w:r w:rsidR="00B06220">
        <w:rPr>
          <w:rFonts w:ascii="Arial" w:hAnsi="Arial" w:cs="Arial"/>
        </w:rPr>
        <w:t xml:space="preserve"> that don’t affect the reservoir site</w:t>
      </w:r>
      <w:r w:rsidRPr="00F53B4B">
        <w:rPr>
          <w:rFonts w:ascii="Arial" w:hAnsi="Arial" w:cs="Arial"/>
        </w:rPr>
        <w:t>.</w:t>
      </w:r>
    </w:p>
    <w:p w:rsidR="00F53B4B" w:rsidRDefault="00F53B4B" w:rsidP="00F53B4B">
      <w:pPr>
        <w:rPr>
          <w:rFonts w:ascii="Arial" w:hAnsi="Arial" w:cs="Arial"/>
        </w:rPr>
      </w:pPr>
      <w:r w:rsidRPr="00F53B4B">
        <w:rPr>
          <w:rFonts w:ascii="Arial" w:hAnsi="Arial" w:cs="Arial"/>
        </w:rPr>
        <w:t xml:space="preserve">Purchase of the generator will have little impact on </w:t>
      </w:r>
      <w:r>
        <w:rPr>
          <w:rFonts w:ascii="Arial" w:hAnsi="Arial" w:cs="Arial"/>
        </w:rPr>
        <w:t xml:space="preserve">reservoir replacement </w:t>
      </w:r>
      <w:r w:rsidRPr="00F53B4B">
        <w:rPr>
          <w:rFonts w:ascii="Arial" w:hAnsi="Arial" w:cs="Arial"/>
        </w:rPr>
        <w:t>project’s budget as the project is about $2 million below the approved $7.7-million project budget.</w:t>
      </w:r>
    </w:p>
    <w:p w:rsidR="00F53B4B" w:rsidRDefault="00F53B4B" w:rsidP="00F53B4B">
      <w:pPr>
        <w:rPr>
          <w:rFonts w:ascii="Arial" w:hAnsi="Arial" w:cs="Arial"/>
          <w:b/>
        </w:rPr>
      </w:pPr>
      <w:r w:rsidRPr="00F53B4B">
        <w:rPr>
          <w:rFonts w:ascii="Arial" w:hAnsi="Arial" w:cs="Arial"/>
          <w:b/>
        </w:rPr>
        <w:t>Mandatory provincial contribution set</w:t>
      </w:r>
    </w:p>
    <w:p w:rsidR="00F53B4B" w:rsidRDefault="00F53B4B" w:rsidP="00F53B4B">
      <w:pPr>
        <w:rPr>
          <w:rFonts w:ascii="Arial" w:hAnsi="Arial" w:cs="Arial"/>
        </w:rPr>
      </w:pPr>
      <w:r>
        <w:rPr>
          <w:rFonts w:ascii="Arial" w:hAnsi="Arial" w:cs="Arial"/>
        </w:rPr>
        <w:t xml:space="preserve">Council has set the mandatory provincial contribution rate at 39 cents per $100 of assessment for the 2018-19 fiscal </w:t>
      </w:r>
      <w:proofErr w:type="gramStart"/>
      <w:r>
        <w:rPr>
          <w:rFonts w:ascii="Arial" w:hAnsi="Arial" w:cs="Arial"/>
        </w:rPr>
        <w:t>year</w:t>
      </w:r>
      <w:proofErr w:type="gramEnd"/>
      <w:r>
        <w:rPr>
          <w:rFonts w:ascii="Arial" w:hAnsi="Arial" w:cs="Arial"/>
        </w:rPr>
        <w:t>.</w:t>
      </w:r>
    </w:p>
    <w:p w:rsidR="00F53B4B" w:rsidRDefault="00F53B4B" w:rsidP="00F53B4B">
      <w:pPr>
        <w:rPr>
          <w:rFonts w:ascii="Arial" w:hAnsi="Arial" w:cs="Arial"/>
        </w:rPr>
      </w:pPr>
      <w:r>
        <w:rPr>
          <w:rFonts w:ascii="Arial" w:hAnsi="Arial" w:cs="Arial"/>
        </w:rPr>
        <w:t>The rate covers the costs borne by the town for provincially mandated services, including education, Property Valuation Services Corp. assessments, correction services and housing.</w:t>
      </w:r>
    </w:p>
    <w:p w:rsidR="00F53B4B" w:rsidRDefault="00F53B4B" w:rsidP="00F53B4B">
      <w:pPr>
        <w:rPr>
          <w:rFonts w:ascii="Arial" w:hAnsi="Arial" w:cs="Arial"/>
        </w:rPr>
      </w:pPr>
      <w:r>
        <w:rPr>
          <w:rFonts w:ascii="Arial" w:hAnsi="Arial" w:cs="Arial"/>
        </w:rPr>
        <w:t xml:space="preserve">Last year’s mandatory rate was 41 cents per $100 of assessment. Reduced </w:t>
      </w:r>
      <w:r w:rsidR="00C01D0D">
        <w:rPr>
          <w:rFonts w:ascii="Arial" w:hAnsi="Arial" w:cs="Arial"/>
        </w:rPr>
        <w:t xml:space="preserve">provincial </w:t>
      </w:r>
      <w:r>
        <w:rPr>
          <w:rFonts w:ascii="Arial" w:hAnsi="Arial" w:cs="Arial"/>
        </w:rPr>
        <w:t>housing costs resulted in this year’s lower rate.</w:t>
      </w:r>
    </w:p>
    <w:p w:rsidR="00F53B4B" w:rsidRDefault="00F53B4B" w:rsidP="00F53B4B">
      <w:pPr>
        <w:rPr>
          <w:rFonts w:ascii="Arial" w:hAnsi="Arial" w:cs="Arial"/>
          <w:b/>
        </w:rPr>
      </w:pPr>
      <w:r w:rsidRPr="00F53B4B">
        <w:rPr>
          <w:rFonts w:ascii="Arial" w:hAnsi="Arial" w:cs="Arial"/>
          <w:b/>
        </w:rPr>
        <w:t>Police chief, deputy chief getting raises</w:t>
      </w:r>
    </w:p>
    <w:p w:rsidR="00F53B4B" w:rsidRDefault="00311DFC" w:rsidP="00F53B4B">
      <w:pPr>
        <w:rPr>
          <w:rFonts w:ascii="Arial" w:hAnsi="Arial" w:cs="Arial"/>
        </w:rPr>
      </w:pPr>
      <w:r>
        <w:rPr>
          <w:rFonts w:ascii="Arial" w:hAnsi="Arial" w:cs="Arial"/>
        </w:rPr>
        <w:t>The town’s police chief and deputy chief are getting raises following council’s approval of amendments to the town’s salary administration policy.</w:t>
      </w:r>
    </w:p>
    <w:p w:rsidR="00311DFC" w:rsidRDefault="00311DFC" w:rsidP="00F53B4B">
      <w:pPr>
        <w:rPr>
          <w:rFonts w:ascii="Arial" w:hAnsi="Arial" w:cs="Arial"/>
        </w:rPr>
      </w:pPr>
      <w:r>
        <w:rPr>
          <w:rFonts w:ascii="Arial" w:hAnsi="Arial" w:cs="Arial"/>
        </w:rPr>
        <w:t>The chief’s salary, effective April 1, 2017, is set at $120,549, while the deputy’s is set at $111,138.</w:t>
      </w:r>
    </w:p>
    <w:p w:rsidR="00311DFC" w:rsidRDefault="00311DFC" w:rsidP="00F53B4B">
      <w:pPr>
        <w:rPr>
          <w:rFonts w:ascii="Arial" w:hAnsi="Arial" w:cs="Arial"/>
        </w:rPr>
      </w:pPr>
      <w:r>
        <w:rPr>
          <w:rFonts w:ascii="Arial" w:hAnsi="Arial" w:cs="Arial"/>
        </w:rPr>
        <w:t>The two salaries are historically linked to the collective agreement with the police union</w:t>
      </w:r>
      <w:r w:rsidR="00C01D0D">
        <w:rPr>
          <w:rFonts w:ascii="Arial" w:hAnsi="Arial" w:cs="Arial"/>
        </w:rPr>
        <w:t xml:space="preserve">. A new </w:t>
      </w:r>
      <w:r>
        <w:rPr>
          <w:rFonts w:ascii="Arial" w:hAnsi="Arial" w:cs="Arial"/>
        </w:rPr>
        <w:t>contract</w:t>
      </w:r>
      <w:r w:rsidR="00C01D0D">
        <w:rPr>
          <w:rFonts w:ascii="Arial" w:hAnsi="Arial" w:cs="Arial"/>
        </w:rPr>
        <w:t xml:space="preserve"> with the union</w:t>
      </w:r>
      <w:r>
        <w:rPr>
          <w:rFonts w:ascii="Arial" w:hAnsi="Arial" w:cs="Arial"/>
        </w:rPr>
        <w:t xml:space="preserve"> was ratified earlier this year</w:t>
      </w:r>
      <w:r w:rsidR="00C01D0D">
        <w:rPr>
          <w:rFonts w:ascii="Arial" w:hAnsi="Arial" w:cs="Arial"/>
        </w:rPr>
        <w:t>, four years after the last contract expired</w:t>
      </w:r>
      <w:r>
        <w:rPr>
          <w:rFonts w:ascii="Arial" w:hAnsi="Arial" w:cs="Arial"/>
        </w:rPr>
        <w:t>.</w:t>
      </w:r>
      <w:r w:rsidR="00C01D0D">
        <w:rPr>
          <w:rFonts w:ascii="Arial" w:hAnsi="Arial" w:cs="Arial"/>
        </w:rPr>
        <w:t xml:space="preserve"> During that period neither officer received a raise.</w:t>
      </w:r>
    </w:p>
    <w:p w:rsidR="00311DFC" w:rsidRDefault="00311DFC" w:rsidP="00311DFC">
      <w:pPr>
        <w:rPr>
          <w:rFonts w:ascii="Arial" w:hAnsi="Arial" w:cs="Arial"/>
        </w:rPr>
      </w:pPr>
      <w:r>
        <w:rPr>
          <w:rFonts w:ascii="Arial" w:hAnsi="Arial" w:cs="Arial"/>
        </w:rPr>
        <w:t xml:space="preserve">Council also approved </w:t>
      </w:r>
      <w:r w:rsidR="00C01D0D">
        <w:rPr>
          <w:rFonts w:ascii="Arial" w:hAnsi="Arial" w:cs="Arial"/>
        </w:rPr>
        <w:t>that beginning on April 1</w:t>
      </w:r>
      <w:r>
        <w:rPr>
          <w:rFonts w:ascii="Arial" w:hAnsi="Arial" w:cs="Arial"/>
        </w:rPr>
        <w:t>, 2018, the salaries for the chief and deputy-chief will be calculated each April 1 at 141 and 129 per cent respectively of the first-class constable rates.</w:t>
      </w:r>
    </w:p>
    <w:p w:rsidR="0081416D" w:rsidRPr="00C01D0D" w:rsidRDefault="000213C9" w:rsidP="00311DFC">
      <w:pPr>
        <w:rPr>
          <w:rFonts w:ascii="Arial" w:hAnsi="Arial" w:cs="Arial"/>
          <w:b/>
        </w:rPr>
      </w:pPr>
      <w:r w:rsidRPr="00C01D0D">
        <w:rPr>
          <w:rFonts w:ascii="Arial" w:hAnsi="Arial" w:cs="Arial"/>
          <w:b/>
        </w:rPr>
        <w:t>Concerns over Rainbow Ridge to be sent to province</w:t>
      </w:r>
    </w:p>
    <w:p w:rsidR="00311DFC" w:rsidRDefault="000213C9" w:rsidP="00F53B4B">
      <w:pPr>
        <w:rPr>
          <w:rFonts w:ascii="Arial" w:hAnsi="Arial" w:cs="Arial"/>
        </w:rPr>
      </w:pPr>
      <w:proofErr w:type="spellStart"/>
      <w:proofErr w:type="gramStart"/>
      <w:r>
        <w:rPr>
          <w:rFonts w:ascii="Arial" w:hAnsi="Arial" w:cs="Arial"/>
        </w:rPr>
        <w:t>Coun</w:t>
      </w:r>
      <w:proofErr w:type="spellEnd"/>
      <w:r>
        <w:rPr>
          <w:rFonts w:ascii="Arial" w:hAnsi="Arial" w:cs="Arial"/>
        </w:rPr>
        <w:t>.</w:t>
      </w:r>
      <w:proofErr w:type="gramEnd"/>
      <w:r>
        <w:rPr>
          <w:rFonts w:ascii="Arial" w:hAnsi="Arial" w:cs="Arial"/>
        </w:rPr>
        <w:t xml:space="preserve"> Terry Rhindress expressed </w:t>
      </w:r>
      <w:r w:rsidR="00C01D0D">
        <w:rPr>
          <w:rFonts w:ascii="Arial" w:hAnsi="Arial" w:cs="Arial"/>
        </w:rPr>
        <w:t>frustration</w:t>
      </w:r>
      <w:r>
        <w:rPr>
          <w:rFonts w:ascii="Arial" w:hAnsi="Arial" w:cs="Arial"/>
        </w:rPr>
        <w:t xml:space="preserve"> over the time it </w:t>
      </w:r>
      <w:r w:rsidR="00383996">
        <w:rPr>
          <w:rFonts w:ascii="Arial" w:hAnsi="Arial" w:cs="Arial"/>
        </w:rPr>
        <w:t>is</w:t>
      </w:r>
      <w:r>
        <w:rPr>
          <w:rFonts w:ascii="Arial" w:hAnsi="Arial" w:cs="Arial"/>
        </w:rPr>
        <w:t xml:space="preserve"> taking to repair the Rainbow Bridge in </w:t>
      </w:r>
      <w:proofErr w:type="spellStart"/>
      <w:r>
        <w:rPr>
          <w:rFonts w:ascii="Arial" w:hAnsi="Arial" w:cs="Arial"/>
        </w:rPr>
        <w:t>Nappan</w:t>
      </w:r>
      <w:proofErr w:type="spellEnd"/>
      <w:r>
        <w:rPr>
          <w:rFonts w:ascii="Arial" w:hAnsi="Arial" w:cs="Arial"/>
        </w:rPr>
        <w:t>. While the bridge is not inside town boundar</w:t>
      </w:r>
      <w:r w:rsidR="00383996">
        <w:rPr>
          <w:rFonts w:ascii="Arial" w:hAnsi="Arial" w:cs="Arial"/>
        </w:rPr>
        <w:t>ies, he said its closure “impacts travel to and from the town.”</w:t>
      </w:r>
    </w:p>
    <w:p w:rsidR="00383996" w:rsidRDefault="00383996" w:rsidP="00F53B4B">
      <w:pPr>
        <w:rPr>
          <w:rFonts w:ascii="Arial" w:hAnsi="Arial" w:cs="Arial"/>
        </w:rPr>
      </w:pPr>
      <w:r>
        <w:rPr>
          <w:rFonts w:ascii="Arial" w:hAnsi="Arial" w:cs="Arial"/>
        </w:rPr>
        <w:t xml:space="preserve">“Its continued closure can only hurt our economy,” </w:t>
      </w:r>
      <w:r w:rsidR="00C01D0D">
        <w:rPr>
          <w:rFonts w:ascii="Arial" w:hAnsi="Arial" w:cs="Arial"/>
        </w:rPr>
        <w:t>Rhindress</w:t>
      </w:r>
      <w:r>
        <w:rPr>
          <w:rFonts w:ascii="Arial" w:hAnsi="Arial" w:cs="Arial"/>
        </w:rPr>
        <w:t xml:space="preserve"> said. “It may also impact the response times of emergency service providers like the Amherst fire department.”</w:t>
      </w:r>
    </w:p>
    <w:p w:rsidR="00383996" w:rsidRDefault="00383996" w:rsidP="00F53B4B">
      <w:pPr>
        <w:rPr>
          <w:rFonts w:ascii="Arial" w:hAnsi="Arial" w:cs="Arial"/>
        </w:rPr>
      </w:pPr>
      <w:r>
        <w:rPr>
          <w:rFonts w:ascii="Arial" w:hAnsi="Arial" w:cs="Arial"/>
        </w:rPr>
        <w:t>His motion to send a letter to the provincial transportation minister expressing those concerns and asking for an update on the plan to repair or replace the bridge was approved by council.</w:t>
      </w:r>
    </w:p>
    <w:p w:rsidR="00383996" w:rsidRDefault="00383996" w:rsidP="00F53B4B">
      <w:pPr>
        <w:rPr>
          <w:rFonts w:ascii="Arial" w:hAnsi="Arial" w:cs="Arial"/>
          <w:b/>
        </w:rPr>
      </w:pPr>
      <w:r w:rsidRPr="00383996">
        <w:rPr>
          <w:rFonts w:ascii="Arial" w:hAnsi="Arial" w:cs="Arial"/>
          <w:b/>
        </w:rPr>
        <w:lastRenderedPageBreak/>
        <w:t>Uncollectable accounts written off</w:t>
      </w:r>
    </w:p>
    <w:p w:rsidR="00383996" w:rsidRDefault="00383996" w:rsidP="00F53B4B">
      <w:pPr>
        <w:rPr>
          <w:rFonts w:ascii="Arial" w:hAnsi="Arial" w:cs="Arial"/>
        </w:rPr>
      </w:pPr>
      <w:r>
        <w:rPr>
          <w:rFonts w:ascii="Arial" w:hAnsi="Arial" w:cs="Arial"/>
        </w:rPr>
        <w:t>Council approved a staff recommendation that $4,217.36 in uncollectable accounts be written off after all reasonable attempts to collect them were exhausted.</w:t>
      </w:r>
    </w:p>
    <w:p w:rsidR="005C421B" w:rsidRDefault="00C01D0D" w:rsidP="00F53B4B">
      <w:pPr>
        <w:rPr>
          <w:rFonts w:ascii="Arial" w:hAnsi="Arial" w:cs="Arial"/>
        </w:rPr>
      </w:pPr>
      <w:r>
        <w:rPr>
          <w:rFonts w:ascii="Arial" w:hAnsi="Arial" w:cs="Arial"/>
        </w:rPr>
        <w:t xml:space="preserve">All of the accounts belong to </w:t>
      </w:r>
      <w:r w:rsidR="00383996">
        <w:rPr>
          <w:rFonts w:ascii="Arial" w:hAnsi="Arial" w:cs="Arial"/>
        </w:rPr>
        <w:t>businesses that went into receivership or bankruptcy, and therefore cannot be legally collected</w:t>
      </w:r>
      <w:r w:rsidR="005C421B">
        <w:rPr>
          <w:rFonts w:ascii="Arial" w:hAnsi="Arial" w:cs="Arial"/>
        </w:rPr>
        <w:t>, the staff report indicated</w:t>
      </w:r>
      <w:r w:rsidR="00383996">
        <w:rPr>
          <w:rFonts w:ascii="Arial" w:hAnsi="Arial" w:cs="Arial"/>
        </w:rPr>
        <w:t>.</w:t>
      </w:r>
    </w:p>
    <w:p w:rsidR="00383996" w:rsidRDefault="00383996" w:rsidP="00F53B4B">
      <w:pPr>
        <w:rPr>
          <w:rFonts w:ascii="Arial" w:hAnsi="Arial" w:cs="Arial"/>
        </w:rPr>
      </w:pPr>
      <w:r>
        <w:rPr>
          <w:rFonts w:ascii="Arial" w:hAnsi="Arial" w:cs="Arial"/>
        </w:rPr>
        <w:t>The last time the town wrote off uncollectable accounts</w:t>
      </w:r>
      <w:r w:rsidR="00C01D0D">
        <w:rPr>
          <w:rFonts w:ascii="Arial" w:hAnsi="Arial" w:cs="Arial"/>
        </w:rPr>
        <w:t>, an established process used in sound financial planning for reconciliation of accounts,</w:t>
      </w:r>
      <w:r>
        <w:rPr>
          <w:rFonts w:ascii="Arial" w:hAnsi="Arial" w:cs="Arial"/>
        </w:rPr>
        <w:t xml:space="preserve"> was in 2014</w:t>
      </w:r>
    </w:p>
    <w:p w:rsidR="005C421B" w:rsidRDefault="005C421B" w:rsidP="00F53B4B">
      <w:pPr>
        <w:rPr>
          <w:rFonts w:ascii="Arial" w:hAnsi="Arial" w:cs="Arial"/>
          <w:b/>
        </w:rPr>
      </w:pPr>
      <w:r w:rsidRPr="005C421B">
        <w:rPr>
          <w:rFonts w:ascii="Arial" w:hAnsi="Arial" w:cs="Arial"/>
          <w:b/>
        </w:rPr>
        <w:t>Terms of reference for ad hoc tourism strategic planning committee adopted</w:t>
      </w:r>
    </w:p>
    <w:p w:rsidR="005C421B" w:rsidRDefault="005C421B" w:rsidP="00F53B4B">
      <w:pPr>
        <w:rPr>
          <w:rFonts w:ascii="Arial" w:hAnsi="Arial" w:cs="Arial"/>
        </w:rPr>
      </w:pPr>
      <w:r>
        <w:rPr>
          <w:rFonts w:ascii="Arial" w:hAnsi="Arial" w:cs="Arial"/>
        </w:rPr>
        <w:t>Terms for an inter-municipal ad hoc tourism committee were approved council. Its goal will be to develop a tourism strategy that maximizes the value of tourism to the Cumberland region’s economy.</w:t>
      </w:r>
    </w:p>
    <w:p w:rsidR="005C421B" w:rsidRDefault="005C421B" w:rsidP="00F53B4B">
      <w:pPr>
        <w:rPr>
          <w:rFonts w:ascii="Arial" w:hAnsi="Arial" w:cs="Arial"/>
        </w:rPr>
      </w:pPr>
      <w:r>
        <w:rPr>
          <w:rFonts w:ascii="Arial" w:hAnsi="Arial" w:cs="Arial"/>
        </w:rPr>
        <w:t>It is expected the committee will exist for eight to 12 months.</w:t>
      </w:r>
    </w:p>
    <w:p w:rsidR="005C421B" w:rsidRPr="005C421B" w:rsidRDefault="005C421B" w:rsidP="005C421B">
      <w:pPr>
        <w:rPr>
          <w:rFonts w:ascii="Arial" w:hAnsi="Arial" w:cs="Arial"/>
          <w:color w:val="000000"/>
          <w:shd w:val="clear" w:color="auto" w:fill="FFFFFF"/>
        </w:rPr>
      </w:pPr>
      <w:r w:rsidRPr="005C421B">
        <w:rPr>
          <w:rFonts w:ascii="Arial" w:hAnsi="Arial" w:cs="Arial"/>
          <w:color w:val="000000"/>
          <w:shd w:val="clear" w:color="auto" w:fill="FFFFFF"/>
        </w:rPr>
        <w:t xml:space="preserve">The voting membership of the committee will be two </w:t>
      </w:r>
      <w:proofErr w:type="spellStart"/>
      <w:r w:rsidRPr="005C421B">
        <w:rPr>
          <w:rFonts w:ascii="Arial" w:hAnsi="Arial" w:cs="Arial"/>
          <w:color w:val="000000"/>
          <w:shd w:val="clear" w:color="auto" w:fill="FFFFFF"/>
        </w:rPr>
        <w:t>councillors</w:t>
      </w:r>
      <w:proofErr w:type="spellEnd"/>
      <w:r w:rsidRPr="005C421B">
        <w:rPr>
          <w:rFonts w:ascii="Arial" w:hAnsi="Arial" w:cs="Arial"/>
          <w:color w:val="000000"/>
          <w:shd w:val="clear" w:color="auto" w:fill="FFFFFF"/>
        </w:rPr>
        <w:t xml:space="preserve"> from Cumberland County, one each from Amherst, Oxford, the Nova Scotia Indigenous Tourism Enterprise Network, the Federation </w:t>
      </w:r>
      <w:proofErr w:type="spellStart"/>
      <w:r w:rsidRPr="005C421B">
        <w:rPr>
          <w:rFonts w:ascii="Arial" w:hAnsi="Arial" w:cs="Arial"/>
          <w:color w:val="000000"/>
          <w:shd w:val="clear" w:color="auto" w:fill="FFFFFF"/>
        </w:rPr>
        <w:t>acadienne</w:t>
      </w:r>
      <w:proofErr w:type="spellEnd"/>
      <w:r w:rsidRPr="005C421B">
        <w:rPr>
          <w:rFonts w:ascii="Arial" w:hAnsi="Arial" w:cs="Arial"/>
          <w:color w:val="000000"/>
          <w:shd w:val="clear" w:color="auto" w:fill="FFFFFF"/>
        </w:rPr>
        <w:t xml:space="preserve"> de la </w:t>
      </w:r>
      <w:proofErr w:type="spellStart"/>
      <w:r w:rsidRPr="005C421B">
        <w:rPr>
          <w:rFonts w:ascii="Arial" w:hAnsi="Arial" w:cs="Arial"/>
          <w:color w:val="000000"/>
          <w:shd w:val="clear" w:color="auto" w:fill="FFFFFF"/>
        </w:rPr>
        <w:t>nouvell-ecosse</w:t>
      </w:r>
      <w:proofErr w:type="spellEnd"/>
      <w:r w:rsidRPr="005C421B">
        <w:rPr>
          <w:rFonts w:ascii="Arial" w:hAnsi="Arial" w:cs="Arial"/>
          <w:color w:val="000000"/>
          <w:shd w:val="clear" w:color="auto" w:fill="FFFFFF"/>
        </w:rPr>
        <w:t xml:space="preserve"> and six tourism industry representatives.</w:t>
      </w:r>
    </w:p>
    <w:p w:rsidR="005C421B" w:rsidRPr="005C421B" w:rsidRDefault="005C421B" w:rsidP="005C421B">
      <w:pPr>
        <w:rPr>
          <w:rFonts w:ascii="Arial" w:hAnsi="Arial" w:cs="Arial"/>
        </w:rPr>
      </w:pPr>
      <w:r w:rsidRPr="005C421B">
        <w:rPr>
          <w:rFonts w:ascii="Arial" w:hAnsi="Arial" w:cs="Arial"/>
        </w:rPr>
        <w:t>Non-voting members will include one staff member from each municipality and Tourism Nova Scotia.</w:t>
      </w:r>
    </w:p>
    <w:p w:rsidR="002D64BB" w:rsidRPr="002D64BB" w:rsidRDefault="002D64BB" w:rsidP="002D64BB">
      <w:pPr>
        <w:pStyle w:val="Default"/>
        <w:jc w:val="center"/>
        <w:rPr>
          <w:b/>
        </w:rPr>
      </w:pPr>
      <w:r w:rsidRPr="002D64BB">
        <w:rPr>
          <w:b/>
        </w:rPr>
        <w:t>-30-</w:t>
      </w:r>
    </w:p>
    <w:p w:rsidR="002D64BB" w:rsidRDefault="002D64BB" w:rsidP="00A5033C">
      <w:pPr>
        <w:pStyle w:val="Default"/>
      </w:pP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Direct Inquiries to:</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rsidR="007B7A4C" w:rsidRDefault="00937337" w:rsidP="007B7A4C">
      <w:pPr>
        <w:autoSpaceDE w:val="0"/>
        <w:autoSpaceDN w:val="0"/>
        <w:adjustRightInd w:val="0"/>
        <w:spacing w:after="0" w:line="240" w:lineRule="auto"/>
        <w:rPr>
          <w:rFonts w:ascii="Arial" w:hAnsi="Arial" w:cs="Arial"/>
          <w:color w:val="0000FF"/>
          <w:lang w:val="en-CA" w:eastAsia="en-CA"/>
        </w:rPr>
      </w:pPr>
      <w:r>
        <w:rPr>
          <w:rFonts w:ascii="Arial" w:hAnsi="Arial" w:cs="Arial"/>
          <w:color w:val="0000FF"/>
          <w:lang w:val="en-CA" w:eastAsia="en-CA"/>
        </w:rPr>
        <w:t>tmccoag</w:t>
      </w:r>
      <w:r w:rsidR="007B7A4C">
        <w:rPr>
          <w:rFonts w:ascii="Arial" w:hAnsi="Arial" w:cs="Arial"/>
          <w:color w:val="0000FF"/>
          <w:lang w:val="en-CA" w:eastAsia="en-CA"/>
        </w:rPr>
        <w:t>@amherst.ca</w:t>
      </w:r>
    </w:p>
    <w:p w:rsidR="00AA7DB9" w:rsidRPr="00AA7DB9" w:rsidRDefault="007B7A4C" w:rsidP="00AA7DB9">
      <w:pPr>
        <w:rPr>
          <w:rFonts w:ascii="Arial" w:hAnsi="Arial" w:cs="Arial"/>
        </w:rPr>
      </w:pPr>
      <w:r>
        <w:rPr>
          <w:rFonts w:ascii="Arial" w:hAnsi="Arial" w:cs="Arial"/>
          <w:color w:val="000000"/>
          <w:lang w:val="en-CA" w:eastAsia="en-CA"/>
        </w:rPr>
        <w:t>Amherst.ca</w:t>
      </w:r>
    </w:p>
    <w:p w:rsidR="00AA7DB9" w:rsidRDefault="00AA7DB9" w:rsidP="00AA7DB9">
      <w:pPr>
        <w:rPr>
          <w:rFonts w:ascii="Arial" w:hAnsi="Arial" w:cs="Arial"/>
        </w:rPr>
      </w:pPr>
    </w:p>
    <w:p w:rsidR="00AA7DB9" w:rsidRDefault="00AA7DB9" w:rsidP="00AA7DB9">
      <w:pPr>
        <w:rPr>
          <w:rFonts w:ascii="Arial" w:hAnsi="Arial" w:cs="Arial"/>
        </w:rPr>
      </w:pPr>
    </w:p>
    <w:p w:rsidR="00270261" w:rsidRPr="00AA7DB9" w:rsidRDefault="00270261" w:rsidP="00AA7DB9">
      <w:pPr>
        <w:jc w:val="center"/>
        <w:rPr>
          <w:rFonts w:ascii="Arial" w:hAnsi="Arial" w:cs="Arial"/>
        </w:rPr>
      </w:pPr>
    </w:p>
    <w:sectPr w:rsidR="00270261" w:rsidRPr="00AA7DB9" w:rsidSect="00C9562D">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52D" w:rsidRDefault="00B9052D" w:rsidP="009D5280">
      <w:pPr>
        <w:spacing w:after="0" w:line="240" w:lineRule="auto"/>
      </w:pPr>
      <w:r>
        <w:separator/>
      </w:r>
    </w:p>
  </w:endnote>
  <w:endnote w:type="continuationSeparator" w:id="0">
    <w:p w:rsidR="00B9052D" w:rsidRDefault="00B9052D"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Footlight MT Light">
    <w:altName w:val="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280" w:rsidRDefault="00B9052D">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rsidR="009D5280" w:rsidRPr="00AA7DB9" w:rsidRDefault="00B9052D"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52D" w:rsidRDefault="00B9052D" w:rsidP="009D5280">
      <w:pPr>
        <w:spacing w:after="0" w:line="240" w:lineRule="auto"/>
      </w:pPr>
      <w:r>
        <w:separator/>
      </w:r>
    </w:p>
  </w:footnote>
  <w:footnote w:type="continuationSeparator" w:id="0">
    <w:p w:rsidR="00B9052D" w:rsidRDefault="00B9052D" w:rsidP="009D5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11"/>
  </w:num>
  <w:num w:numId="5">
    <w:abstractNumId w:val="9"/>
  </w:num>
  <w:num w:numId="6">
    <w:abstractNumId w:val="6"/>
  </w:num>
  <w:num w:numId="7">
    <w:abstractNumId w:val="5"/>
  </w:num>
  <w:num w:numId="8">
    <w:abstractNumId w:val="7"/>
  </w:num>
  <w:num w:numId="9">
    <w:abstractNumId w:val="2"/>
  </w:num>
  <w:num w:numId="10">
    <w:abstractNumId w:val="4"/>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2203"/>
    <w:rsid w:val="00005B93"/>
    <w:rsid w:val="000167BA"/>
    <w:rsid w:val="000213C9"/>
    <w:rsid w:val="00046820"/>
    <w:rsid w:val="00054FD0"/>
    <w:rsid w:val="00055D55"/>
    <w:rsid w:val="000606FD"/>
    <w:rsid w:val="000657DC"/>
    <w:rsid w:val="0008568A"/>
    <w:rsid w:val="000867B3"/>
    <w:rsid w:val="000907E2"/>
    <w:rsid w:val="00096F2B"/>
    <w:rsid w:val="000A062B"/>
    <w:rsid w:val="000A7B9D"/>
    <w:rsid w:val="000B08A7"/>
    <w:rsid w:val="000B1C5E"/>
    <w:rsid w:val="000B25F0"/>
    <w:rsid w:val="000B3580"/>
    <w:rsid w:val="000C2280"/>
    <w:rsid w:val="000C32FF"/>
    <w:rsid w:val="000E3122"/>
    <w:rsid w:val="000E345D"/>
    <w:rsid w:val="000F3B76"/>
    <w:rsid w:val="00103D09"/>
    <w:rsid w:val="00107DB8"/>
    <w:rsid w:val="00124874"/>
    <w:rsid w:val="00134BDC"/>
    <w:rsid w:val="0013658E"/>
    <w:rsid w:val="00140495"/>
    <w:rsid w:val="0014292A"/>
    <w:rsid w:val="00160ADF"/>
    <w:rsid w:val="00172D7C"/>
    <w:rsid w:val="00174921"/>
    <w:rsid w:val="00177595"/>
    <w:rsid w:val="00183F02"/>
    <w:rsid w:val="0019609F"/>
    <w:rsid w:val="001A4AF3"/>
    <w:rsid w:val="001B6024"/>
    <w:rsid w:val="001E0E00"/>
    <w:rsid w:val="001E33EE"/>
    <w:rsid w:val="001E70CC"/>
    <w:rsid w:val="001F1282"/>
    <w:rsid w:val="001F2A03"/>
    <w:rsid w:val="00200405"/>
    <w:rsid w:val="002116B6"/>
    <w:rsid w:val="00216DB4"/>
    <w:rsid w:val="00242C86"/>
    <w:rsid w:val="00270261"/>
    <w:rsid w:val="00277C59"/>
    <w:rsid w:val="0028661D"/>
    <w:rsid w:val="00292C3A"/>
    <w:rsid w:val="002A15E6"/>
    <w:rsid w:val="002A4C17"/>
    <w:rsid w:val="002A6F74"/>
    <w:rsid w:val="002D348D"/>
    <w:rsid w:val="002D5212"/>
    <w:rsid w:val="002D64BB"/>
    <w:rsid w:val="002D79D4"/>
    <w:rsid w:val="002F20AC"/>
    <w:rsid w:val="00300642"/>
    <w:rsid w:val="00300A53"/>
    <w:rsid w:val="0030233E"/>
    <w:rsid w:val="0031038F"/>
    <w:rsid w:val="00310D70"/>
    <w:rsid w:val="00311DFC"/>
    <w:rsid w:val="00312668"/>
    <w:rsid w:val="00314071"/>
    <w:rsid w:val="00315D4E"/>
    <w:rsid w:val="00335D82"/>
    <w:rsid w:val="00337E63"/>
    <w:rsid w:val="0035281B"/>
    <w:rsid w:val="00383996"/>
    <w:rsid w:val="003848CC"/>
    <w:rsid w:val="00393214"/>
    <w:rsid w:val="00394824"/>
    <w:rsid w:val="003A4FB7"/>
    <w:rsid w:val="003B0D4D"/>
    <w:rsid w:val="003C0CEB"/>
    <w:rsid w:val="003C2AA3"/>
    <w:rsid w:val="003C335C"/>
    <w:rsid w:val="003C631D"/>
    <w:rsid w:val="003C69B0"/>
    <w:rsid w:val="003D07B5"/>
    <w:rsid w:val="003D0F02"/>
    <w:rsid w:val="003D5DCF"/>
    <w:rsid w:val="003E7C75"/>
    <w:rsid w:val="00401AD1"/>
    <w:rsid w:val="0041400D"/>
    <w:rsid w:val="00414A21"/>
    <w:rsid w:val="00461D21"/>
    <w:rsid w:val="00476B4B"/>
    <w:rsid w:val="00483D4F"/>
    <w:rsid w:val="00490994"/>
    <w:rsid w:val="004930E2"/>
    <w:rsid w:val="004A1185"/>
    <w:rsid w:val="004A59C4"/>
    <w:rsid w:val="004A7B45"/>
    <w:rsid w:val="004B51CB"/>
    <w:rsid w:val="004C10F5"/>
    <w:rsid w:val="004D5A69"/>
    <w:rsid w:val="004D7262"/>
    <w:rsid w:val="004E2466"/>
    <w:rsid w:val="004E50F6"/>
    <w:rsid w:val="004F7389"/>
    <w:rsid w:val="00504419"/>
    <w:rsid w:val="00505AC4"/>
    <w:rsid w:val="005369E0"/>
    <w:rsid w:val="005429A4"/>
    <w:rsid w:val="00543F26"/>
    <w:rsid w:val="0055079A"/>
    <w:rsid w:val="00553117"/>
    <w:rsid w:val="00563953"/>
    <w:rsid w:val="0057114F"/>
    <w:rsid w:val="00585BDD"/>
    <w:rsid w:val="0059411F"/>
    <w:rsid w:val="005C421B"/>
    <w:rsid w:val="005C7806"/>
    <w:rsid w:val="005D2795"/>
    <w:rsid w:val="005D3233"/>
    <w:rsid w:val="005F6431"/>
    <w:rsid w:val="005F679C"/>
    <w:rsid w:val="00600506"/>
    <w:rsid w:val="006102EF"/>
    <w:rsid w:val="00626385"/>
    <w:rsid w:val="006331C7"/>
    <w:rsid w:val="00640FED"/>
    <w:rsid w:val="006464D6"/>
    <w:rsid w:val="00651640"/>
    <w:rsid w:val="00652068"/>
    <w:rsid w:val="00655090"/>
    <w:rsid w:val="006804ED"/>
    <w:rsid w:val="0068054F"/>
    <w:rsid w:val="00681EE6"/>
    <w:rsid w:val="00685340"/>
    <w:rsid w:val="00695E58"/>
    <w:rsid w:val="006A3C57"/>
    <w:rsid w:val="006A7B3A"/>
    <w:rsid w:val="006B7470"/>
    <w:rsid w:val="006C31A1"/>
    <w:rsid w:val="006C6838"/>
    <w:rsid w:val="006E1590"/>
    <w:rsid w:val="006F41D9"/>
    <w:rsid w:val="00711FFB"/>
    <w:rsid w:val="0073280B"/>
    <w:rsid w:val="00732B8B"/>
    <w:rsid w:val="007402A7"/>
    <w:rsid w:val="00741070"/>
    <w:rsid w:val="00743511"/>
    <w:rsid w:val="00744AE7"/>
    <w:rsid w:val="0074584D"/>
    <w:rsid w:val="00770FF9"/>
    <w:rsid w:val="0079227F"/>
    <w:rsid w:val="007A3641"/>
    <w:rsid w:val="007B5A0C"/>
    <w:rsid w:val="007B7A4C"/>
    <w:rsid w:val="007C16F6"/>
    <w:rsid w:val="007C357F"/>
    <w:rsid w:val="007D3C7E"/>
    <w:rsid w:val="007D6353"/>
    <w:rsid w:val="007E117D"/>
    <w:rsid w:val="00801830"/>
    <w:rsid w:val="008075B5"/>
    <w:rsid w:val="0081416D"/>
    <w:rsid w:val="00817B69"/>
    <w:rsid w:val="00826BC6"/>
    <w:rsid w:val="0084246C"/>
    <w:rsid w:val="00842B0B"/>
    <w:rsid w:val="008523ED"/>
    <w:rsid w:val="00856823"/>
    <w:rsid w:val="00872F5C"/>
    <w:rsid w:val="00873C72"/>
    <w:rsid w:val="0088118D"/>
    <w:rsid w:val="00885F8F"/>
    <w:rsid w:val="00897D24"/>
    <w:rsid w:val="008A07B8"/>
    <w:rsid w:val="008D4E66"/>
    <w:rsid w:val="008E47E5"/>
    <w:rsid w:val="008E7703"/>
    <w:rsid w:val="008F2EF1"/>
    <w:rsid w:val="00901E37"/>
    <w:rsid w:val="00911A66"/>
    <w:rsid w:val="00912A14"/>
    <w:rsid w:val="00920E8A"/>
    <w:rsid w:val="00932E0C"/>
    <w:rsid w:val="00936F2E"/>
    <w:rsid w:val="00937337"/>
    <w:rsid w:val="00940BB0"/>
    <w:rsid w:val="00986781"/>
    <w:rsid w:val="00991396"/>
    <w:rsid w:val="009932AD"/>
    <w:rsid w:val="009B57F9"/>
    <w:rsid w:val="009D18AA"/>
    <w:rsid w:val="009D387D"/>
    <w:rsid w:val="009D5280"/>
    <w:rsid w:val="009F6301"/>
    <w:rsid w:val="00A236B0"/>
    <w:rsid w:val="00A2454A"/>
    <w:rsid w:val="00A32622"/>
    <w:rsid w:val="00A33AFF"/>
    <w:rsid w:val="00A42FBD"/>
    <w:rsid w:val="00A5033C"/>
    <w:rsid w:val="00A56264"/>
    <w:rsid w:val="00A5684C"/>
    <w:rsid w:val="00A60F86"/>
    <w:rsid w:val="00A63014"/>
    <w:rsid w:val="00A640BC"/>
    <w:rsid w:val="00A75618"/>
    <w:rsid w:val="00A75CB2"/>
    <w:rsid w:val="00A84EA2"/>
    <w:rsid w:val="00A8595E"/>
    <w:rsid w:val="00A87B30"/>
    <w:rsid w:val="00AA7DB9"/>
    <w:rsid w:val="00AC0C30"/>
    <w:rsid w:val="00AC4A93"/>
    <w:rsid w:val="00AD69D4"/>
    <w:rsid w:val="00AE22B8"/>
    <w:rsid w:val="00AE31B7"/>
    <w:rsid w:val="00AE6B8A"/>
    <w:rsid w:val="00AF25F5"/>
    <w:rsid w:val="00B03428"/>
    <w:rsid w:val="00B03A2E"/>
    <w:rsid w:val="00B06220"/>
    <w:rsid w:val="00B1568E"/>
    <w:rsid w:val="00B340B5"/>
    <w:rsid w:val="00B358CE"/>
    <w:rsid w:val="00B411F9"/>
    <w:rsid w:val="00B41C43"/>
    <w:rsid w:val="00B42206"/>
    <w:rsid w:val="00B472FF"/>
    <w:rsid w:val="00B626DA"/>
    <w:rsid w:val="00B66C82"/>
    <w:rsid w:val="00B82CC5"/>
    <w:rsid w:val="00B83086"/>
    <w:rsid w:val="00B9052D"/>
    <w:rsid w:val="00B949C5"/>
    <w:rsid w:val="00BA5A86"/>
    <w:rsid w:val="00BB0D0A"/>
    <w:rsid w:val="00BC06D5"/>
    <w:rsid w:val="00BD3D87"/>
    <w:rsid w:val="00BD6A94"/>
    <w:rsid w:val="00BE3AF8"/>
    <w:rsid w:val="00BE59AD"/>
    <w:rsid w:val="00BF564A"/>
    <w:rsid w:val="00C01B11"/>
    <w:rsid w:val="00C01D0D"/>
    <w:rsid w:val="00C03BC6"/>
    <w:rsid w:val="00C15082"/>
    <w:rsid w:val="00C178E5"/>
    <w:rsid w:val="00C178F5"/>
    <w:rsid w:val="00C27D2E"/>
    <w:rsid w:val="00C3765F"/>
    <w:rsid w:val="00C4401B"/>
    <w:rsid w:val="00C469A7"/>
    <w:rsid w:val="00C60A63"/>
    <w:rsid w:val="00C60E92"/>
    <w:rsid w:val="00C666AF"/>
    <w:rsid w:val="00C90215"/>
    <w:rsid w:val="00C94CB2"/>
    <w:rsid w:val="00C9562D"/>
    <w:rsid w:val="00CB5F37"/>
    <w:rsid w:val="00CC0B53"/>
    <w:rsid w:val="00CC6BAD"/>
    <w:rsid w:val="00CD30DA"/>
    <w:rsid w:val="00CF7FBF"/>
    <w:rsid w:val="00D14E22"/>
    <w:rsid w:val="00D17C60"/>
    <w:rsid w:val="00D21E10"/>
    <w:rsid w:val="00D232D7"/>
    <w:rsid w:val="00D2429F"/>
    <w:rsid w:val="00D367E6"/>
    <w:rsid w:val="00D37604"/>
    <w:rsid w:val="00D40E80"/>
    <w:rsid w:val="00D42464"/>
    <w:rsid w:val="00D45B2B"/>
    <w:rsid w:val="00D6080E"/>
    <w:rsid w:val="00D679BA"/>
    <w:rsid w:val="00D73767"/>
    <w:rsid w:val="00D77B73"/>
    <w:rsid w:val="00DA6C97"/>
    <w:rsid w:val="00DD5A6A"/>
    <w:rsid w:val="00DD7F3D"/>
    <w:rsid w:val="00DE7D07"/>
    <w:rsid w:val="00DF35FB"/>
    <w:rsid w:val="00DF5E86"/>
    <w:rsid w:val="00E02892"/>
    <w:rsid w:val="00E203A3"/>
    <w:rsid w:val="00E275C8"/>
    <w:rsid w:val="00E27D73"/>
    <w:rsid w:val="00E321D9"/>
    <w:rsid w:val="00E512F1"/>
    <w:rsid w:val="00E5368D"/>
    <w:rsid w:val="00E61719"/>
    <w:rsid w:val="00E61E7D"/>
    <w:rsid w:val="00E7121B"/>
    <w:rsid w:val="00E73AF0"/>
    <w:rsid w:val="00E82AAD"/>
    <w:rsid w:val="00E87992"/>
    <w:rsid w:val="00E9230D"/>
    <w:rsid w:val="00E9280E"/>
    <w:rsid w:val="00EA2203"/>
    <w:rsid w:val="00EB4A70"/>
    <w:rsid w:val="00EC25A7"/>
    <w:rsid w:val="00ED05A1"/>
    <w:rsid w:val="00EE07C5"/>
    <w:rsid w:val="00EE0842"/>
    <w:rsid w:val="00EE3840"/>
    <w:rsid w:val="00EF4DF3"/>
    <w:rsid w:val="00F175DE"/>
    <w:rsid w:val="00F317F2"/>
    <w:rsid w:val="00F53123"/>
    <w:rsid w:val="00F53B4B"/>
    <w:rsid w:val="00FA6845"/>
    <w:rsid w:val="00FC26DE"/>
    <w:rsid w:val="00FC38A7"/>
    <w:rsid w:val="00FE7833"/>
    <w:rsid w:val="00FF4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EDB8-58D4-44F1-9BDD-1EBC5DD9B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102</TotalTime>
  <Pages>3</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5316</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Purdy</dc:creator>
  <cp:lastModifiedBy>Tom McCoag</cp:lastModifiedBy>
  <cp:revision>7</cp:revision>
  <cp:lastPrinted>2016-03-21T17:25:00Z</cp:lastPrinted>
  <dcterms:created xsi:type="dcterms:W3CDTF">2018-02-27T16:00:00Z</dcterms:created>
  <dcterms:modified xsi:type="dcterms:W3CDTF">2018-02-28T18:28:00Z</dcterms:modified>
</cp:coreProperties>
</file>